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C3" w:rsidRPr="00AB065E" w:rsidRDefault="002B39C3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Заведующему МБДОУ «Д/с № 62 «Тирэк»</w:t>
      </w:r>
    </w:p>
    <w:p w:rsidR="002B39C3" w:rsidRPr="00AB065E" w:rsidRDefault="002B39C3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Р.З.Калимуллиной</w:t>
      </w:r>
    </w:p>
    <w:p w:rsidR="002B39C3" w:rsidRPr="00AB065E" w:rsidRDefault="002B39C3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 xml:space="preserve">от ____________________________________ </w:t>
      </w:r>
    </w:p>
    <w:p w:rsidR="002B39C3" w:rsidRPr="00AB065E" w:rsidRDefault="002B39C3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(фамилия, имя, отчество заявителя)</w:t>
      </w:r>
    </w:p>
    <w:p w:rsidR="002B39C3" w:rsidRPr="00AB065E" w:rsidRDefault="002B39C3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B39C3" w:rsidRPr="00AB065E" w:rsidRDefault="002B39C3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______________________________________</w:t>
      </w:r>
    </w:p>
    <w:p w:rsidR="002B39C3" w:rsidRPr="00AB065E" w:rsidRDefault="002B39C3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2B39C3" w:rsidRPr="00AB065E" w:rsidRDefault="002B39C3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 xml:space="preserve">(адрес места жительства) </w:t>
      </w:r>
    </w:p>
    <w:p w:rsidR="002B39C3" w:rsidRPr="00AB065E" w:rsidRDefault="002B39C3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B39C3" w:rsidRPr="00AB065E" w:rsidRDefault="002B39C3" w:rsidP="00CF1F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Заявление – согласие</w:t>
      </w:r>
    </w:p>
    <w:p w:rsidR="002B39C3" w:rsidRPr="00AB065E" w:rsidRDefault="002B39C3" w:rsidP="00CF1F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 xml:space="preserve">на обработку персональных данных </w:t>
      </w:r>
    </w:p>
    <w:p w:rsidR="002B39C3" w:rsidRPr="00AB065E" w:rsidRDefault="002B39C3" w:rsidP="00CF1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Я, родитель (законный представитель)_____________________________________________</w:t>
      </w:r>
    </w:p>
    <w:p w:rsidR="002B39C3" w:rsidRPr="00AB065E" w:rsidRDefault="002B39C3" w:rsidP="00CF1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паспорт  серия__________________номер_____________________________________, выданный_____________________________________________________________________</w:t>
      </w:r>
    </w:p>
    <w:p w:rsidR="002B39C3" w:rsidRPr="00AB065E" w:rsidRDefault="002B39C3" w:rsidP="00CF1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в соответствии с Федеральным законом от 27.07.2006 N 152-ФЗ "О персональных данных"</w:t>
      </w:r>
    </w:p>
    <w:p w:rsidR="002B39C3" w:rsidRPr="00AB065E" w:rsidRDefault="002B39C3" w:rsidP="00CF1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Настоящим заявлением, своей волей и в своем интересе даю согласие на обработку персональных данных в отношении меня, моего ребенка, а так же проведение диагностического обследования моего ребенка (детей) специалистами </w:t>
      </w:r>
      <w:r w:rsidRPr="00AB065E">
        <w:rPr>
          <w:rFonts w:ascii="Times New Roman" w:hAnsi="Times New Roman"/>
          <w:sz w:val="24"/>
          <w:szCs w:val="24"/>
        </w:rPr>
        <w:t xml:space="preserve">МБДОУ «Д/с №62 «Тирэк», расположенному по адресу: пгт Н.Мактама, ул.Некрасова   д. 1, </w:t>
      </w:r>
    </w:p>
    <w:p w:rsidR="002B39C3" w:rsidRPr="00AB065E" w:rsidRDefault="002B39C3" w:rsidP="00CF1F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B39C3" w:rsidRPr="00AB065E" w:rsidRDefault="002B39C3" w:rsidP="00CF1F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(Ф.И.О. г.р. сына, дочери, подопечного)</w:t>
      </w:r>
    </w:p>
    <w:p w:rsidR="002B39C3" w:rsidRPr="00AB065E" w:rsidRDefault="002B39C3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Цель обработки персональных данных: обеспечение соблюдения требований законодательства РФ в процессе предоставления образовательных услуг.</w:t>
      </w:r>
    </w:p>
    <w:p w:rsidR="002B39C3" w:rsidRPr="00AB065E" w:rsidRDefault="002B39C3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Перечень персональных данных, на обработку которых дано настоящее согласие: 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567"/>
          <w:tab w:val="left" w:pos="709"/>
          <w:tab w:val="left" w:pos="993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данные о родстве ребенка с законным представителем ребенка; 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567"/>
          <w:tab w:val="left" w:pos="709"/>
          <w:tab w:val="left" w:pos="993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фамилия, имя, отчество, возраст ребенка; 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567"/>
          <w:tab w:val="left" w:pos="709"/>
          <w:tab w:val="left" w:pos="993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информация о состоянии здоровья ребенка;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данные документа, удостоверяющего личность ребенка, пенсионное свидетельство, страховой медицинский полис; 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данные документа, удостоверяющего личность родителя (законного представителя) ребенка; 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данные о семье, сведения о социальных льготах родителей (законных представителей);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сведения о месте работы, контактных данных заявителя (законного представителя) ребенка; 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сведения о месте жительства ребенка, заявителя (законного представителя) ребенка.</w:t>
      </w:r>
    </w:p>
    <w:p w:rsidR="002B39C3" w:rsidRPr="00AB065E" w:rsidRDefault="002B39C3" w:rsidP="00CF1F90">
      <w:pPr>
        <w:tabs>
          <w:tab w:val="left" w:pos="567"/>
          <w:tab w:val="left" w:pos="709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Перечень действий с персональными данными, на совершение которых дается согласие: сбор, систематизация,  хранение, уточнение   (обновление, изменение),  использование, обезличивание, блокирование, уничтожение персональных данных. </w:t>
      </w:r>
    </w:p>
    <w:p w:rsidR="002B39C3" w:rsidRPr="00AB065E" w:rsidRDefault="002B39C3" w:rsidP="00CF1F90">
      <w:pPr>
        <w:tabs>
          <w:tab w:val="left" w:pos="567"/>
          <w:tab w:val="left" w:pos="709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Перечень персональных данных, на которых дано согласие для размещ</w:t>
      </w:r>
      <w:r>
        <w:rPr>
          <w:rFonts w:ascii="Times New Roman" w:hAnsi="Times New Roman"/>
          <w:sz w:val="24"/>
          <w:szCs w:val="24"/>
          <w:lang w:eastAsia="ru-RU"/>
        </w:rPr>
        <w:t>ения   на официальном сайте ДОУ</w:t>
      </w:r>
      <w:r w:rsidRPr="00AB065E">
        <w:rPr>
          <w:rFonts w:ascii="Times New Roman" w:hAnsi="Times New Roman"/>
          <w:sz w:val="24"/>
          <w:szCs w:val="24"/>
          <w:lang w:eastAsia="ru-RU"/>
        </w:rPr>
        <w:t>: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567"/>
          <w:tab w:val="left" w:pos="993"/>
          <w:tab w:val="left" w:pos="127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фамилия, имя, отчество, возраст ребенка; 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567"/>
          <w:tab w:val="left" w:pos="993"/>
          <w:tab w:val="left" w:pos="127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фамилия, имя, отчество родителей (законных представителей);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567"/>
          <w:tab w:val="left" w:pos="993"/>
          <w:tab w:val="num" w:pos="1134"/>
          <w:tab w:val="left" w:pos="127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фото и видеоизображение ребенка, родителя (законного представителя);</w:t>
      </w:r>
    </w:p>
    <w:p w:rsidR="002B39C3" w:rsidRPr="00AB065E" w:rsidRDefault="002B39C3" w:rsidP="00CF1F90">
      <w:pPr>
        <w:numPr>
          <w:ilvl w:val="0"/>
          <w:numId w:val="1"/>
        </w:numPr>
        <w:tabs>
          <w:tab w:val="clear" w:pos="720"/>
          <w:tab w:val="left" w:pos="567"/>
          <w:tab w:val="left" w:pos="993"/>
          <w:tab w:val="num" w:pos="1134"/>
          <w:tab w:val="left" w:pos="127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творческие работы ребенка (детей), семьи.</w:t>
      </w:r>
    </w:p>
    <w:p w:rsidR="002B39C3" w:rsidRPr="00AB065E" w:rsidRDefault="002B39C3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без участия и при непосредственном участии человека.</w:t>
      </w:r>
    </w:p>
    <w:p w:rsidR="002B39C3" w:rsidRPr="00AB065E" w:rsidRDefault="002B39C3" w:rsidP="00CF1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Подтверждаю, что ознакомлен(а) с Положением о защите персональных данных воспитанников и  родителей  (законных представителей)  муниципального бюджетного  дошкольного образовательного учреждения  «Детский сад № 62», правами и обязанностями в области защиты персональных данных.</w:t>
      </w:r>
    </w:p>
    <w:p w:rsidR="002B39C3" w:rsidRPr="00AB065E" w:rsidRDefault="002B39C3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Срок, в течение которого действует согласие: до окончания предоставления образовательной услуги (окончания действия договора), ликвидация  </w:t>
      </w:r>
      <w:r w:rsidRPr="00AB065E">
        <w:rPr>
          <w:rFonts w:ascii="Times New Roman" w:hAnsi="Times New Roman"/>
          <w:sz w:val="24"/>
          <w:szCs w:val="24"/>
        </w:rPr>
        <w:t xml:space="preserve">МБДОУ «Д/с №62 «Тирэк». </w:t>
      </w:r>
      <w:r w:rsidRPr="00AB065E">
        <w:rPr>
          <w:rFonts w:ascii="Times New Roman" w:hAnsi="Times New Roman"/>
          <w:sz w:val="24"/>
          <w:szCs w:val="24"/>
          <w:lang w:eastAsia="ru-RU"/>
        </w:rPr>
        <w:t xml:space="preserve">Настоящее согласие может быть отозвано мной путем подачи письменного заявления об отзыве согласия. </w:t>
      </w:r>
    </w:p>
    <w:p w:rsidR="002B39C3" w:rsidRDefault="002B39C3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В случае изменения данных, указанных в заявлении, обязуюсь лично уведомить ответственных лиц МДОУ,  при невыполнении настоящего условия не предъявлять претензий.</w:t>
      </w:r>
    </w:p>
    <w:p w:rsidR="002B39C3" w:rsidRDefault="002B39C3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39C3" w:rsidRPr="0084599D" w:rsidRDefault="002B39C3" w:rsidP="0084599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36pt;margin-top:-9pt;width:284.25pt;height:241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" stroked="f" strokeweight=".5pt">
            <v:textbox style="mso-next-textbox:#Надпись 1">
              <w:txbxContent>
                <w:p w:rsidR="002B39C3" w:rsidRPr="0084599D" w:rsidRDefault="002B39C3" w:rsidP="0084599D">
                  <w:pPr>
                    <w:spacing w:after="0" w:line="240" w:lineRule="auto"/>
                    <w:ind w:hanging="426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Родитель - мать (отец, лицо его заменяющее)</w:t>
                  </w:r>
                </w:p>
                <w:p w:rsidR="002B39C3" w:rsidRPr="0084599D" w:rsidRDefault="002B39C3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2B39C3" w:rsidRPr="0084599D" w:rsidRDefault="002B39C3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4599D">
                    <w:rPr>
                      <w:rFonts w:ascii="Times New Roman" w:hAnsi="Times New Roman"/>
                    </w:rPr>
                    <w:t>(Ф.И.О.)</w:t>
                  </w:r>
                </w:p>
                <w:p w:rsidR="002B39C3" w:rsidRPr="0084599D" w:rsidRDefault="002B39C3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2B39C3" w:rsidRPr="0084599D" w:rsidRDefault="002B39C3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2B39C3" w:rsidRPr="0084599D" w:rsidRDefault="002B39C3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2B39C3" w:rsidRPr="0084599D" w:rsidRDefault="002B39C3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4599D">
                    <w:rPr>
                      <w:rFonts w:ascii="Times New Roman" w:hAnsi="Times New Roman"/>
                    </w:rPr>
                    <w:t>паспортные данные</w:t>
                  </w:r>
                </w:p>
                <w:p w:rsidR="002B39C3" w:rsidRPr="00CD5038" w:rsidRDefault="002B39C3" w:rsidP="0084599D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2B39C3" w:rsidRPr="00CD5038" w:rsidRDefault="002B39C3" w:rsidP="0084599D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2B39C3" w:rsidRPr="0084599D" w:rsidRDefault="002B39C3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4599D">
                    <w:rPr>
                      <w:rFonts w:ascii="Times New Roman" w:hAnsi="Times New Roman"/>
                    </w:rPr>
                    <w:t>адрес по прописке</w:t>
                  </w:r>
                </w:p>
                <w:p w:rsidR="002B39C3" w:rsidRPr="0084599D" w:rsidRDefault="002B39C3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2B39C3" w:rsidRPr="0084599D" w:rsidRDefault="002B39C3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4599D">
                    <w:rPr>
                      <w:rFonts w:ascii="Times New Roman" w:hAnsi="Times New Roman"/>
                    </w:rPr>
                    <w:t>место проживания</w:t>
                  </w:r>
                </w:p>
                <w:p w:rsidR="002B39C3" w:rsidRPr="0084599D" w:rsidRDefault="002B39C3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2B39C3" w:rsidRPr="0084599D" w:rsidRDefault="002B39C3" w:rsidP="0084599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</w:rPr>
                    <w:t>телефон домашний, сотовый, служебный</w:t>
                  </w:r>
                </w:p>
                <w:p w:rsidR="002B39C3" w:rsidRPr="005453D9" w:rsidRDefault="002B39C3" w:rsidP="0084599D">
                  <w:pPr>
                    <w:ind w:hanging="426"/>
                    <w:rPr>
                      <w:sz w:val="24"/>
                      <w:szCs w:val="24"/>
                    </w:rPr>
                  </w:pPr>
                </w:p>
                <w:p w:rsidR="002B39C3" w:rsidRDefault="002B39C3" w:rsidP="0084599D"/>
              </w:txbxContent>
            </v:textbox>
          </v:shape>
        </w:pict>
      </w:r>
      <w:r w:rsidRPr="0084599D">
        <w:rPr>
          <w:rFonts w:ascii="Times New Roman" w:hAnsi="Times New Roman"/>
          <w:sz w:val="28"/>
          <w:szCs w:val="28"/>
        </w:rPr>
        <w:t xml:space="preserve">Заведующему МБДОУ </w:t>
      </w:r>
    </w:p>
    <w:p w:rsidR="002B39C3" w:rsidRPr="0084599D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«Д/с № 62 «Тирэк»  </w:t>
      </w:r>
    </w:p>
    <w:p w:rsidR="002B39C3" w:rsidRPr="0084599D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Калимуллиной Р.З.</w:t>
      </w:r>
    </w:p>
    <w:p w:rsidR="002B39C3" w:rsidRPr="0084599D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от _____________________________</w:t>
      </w:r>
    </w:p>
    <w:p w:rsidR="002B39C3" w:rsidRPr="0084599D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_______________________________</w:t>
      </w:r>
    </w:p>
    <w:p w:rsidR="002B39C3" w:rsidRPr="0084599D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                                      (Ф.И.О.)</w:t>
      </w:r>
    </w:p>
    <w:p w:rsidR="002B39C3" w:rsidRPr="0084599D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39C3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39C3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39C3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39C3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39C3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39C3" w:rsidRDefault="002B39C3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39C3" w:rsidRPr="0084599D" w:rsidRDefault="002B39C3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39C3" w:rsidRPr="0084599D" w:rsidRDefault="002B39C3" w:rsidP="008459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4599D">
        <w:rPr>
          <w:rFonts w:ascii="Times New Roman" w:hAnsi="Times New Roman"/>
          <w:sz w:val="28"/>
          <w:szCs w:val="28"/>
        </w:rPr>
        <w:t>Заяв</w:t>
      </w:r>
      <w:bookmarkStart w:id="0" w:name="_GoBack"/>
      <w:bookmarkEnd w:id="0"/>
      <w:r w:rsidRPr="0084599D">
        <w:rPr>
          <w:rFonts w:ascii="Times New Roman" w:hAnsi="Times New Roman"/>
          <w:sz w:val="28"/>
          <w:szCs w:val="28"/>
        </w:rPr>
        <w:t>ление</w:t>
      </w:r>
    </w:p>
    <w:p w:rsidR="002B39C3" w:rsidRPr="0084599D" w:rsidRDefault="002B39C3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39C3" w:rsidRPr="0084599D" w:rsidRDefault="002B39C3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Прошу Вас принять моего ребенка ________________________________________</w:t>
      </w:r>
    </w:p>
    <w:p w:rsidR="002B39C3" w:rsidRPr="0084599D" w:rsidRDefault="002B39C3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2B39C3" w:rsidRPr="0084599D" w:rsidRDefault="002B39C3" w:rsidP="008459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(Ф.И.О. ребенка, дата рождения)</w:t>
      </w:r>
    </w:p>
    <w:p w:rsidR="002B39C3" w:rsidRPr="0084599D" w:rsidRDefault="002B39C3" w:rsidP="008459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39C3" w:rsidRPr="0084599D" w:rsidRDefault="002B39C3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в МБДОУ«Д/с № 62 «Тирэк»   с «____» _________20____г. на основании Административного регламента предоставления муниципальной услуги  «Постановка на учет и зачисление детей в образовательные учреждения, реализующие общеобразовательную программу дошкольного образования  (детские сады)» в Алметьевском муниципальном районе от 04.10.2011г,№ 4135. (Изменения в Постановление ИК АМР № 1144 от 18.03.2013 "О внесении изменений в постановление исполнительного комитета Альметьевского муниципального района "Об утверждении Административного регламента по предоставлению муниципальной услуги "Постановка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 Альметьевском муниципальном районе")</w:t>
      </w:r>
    </w:p>
    <w:p w:rsidR="002B39C3" w:rsidRPr="0084599D" w:rsidRDefault="002B39C3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84599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8459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                                      _____________</w:t>
      </w:r>
    </w:p>
    <w:p w:rsidR="002B39C3" w:rsidRPr="0084599D" w:rsidRDefault="002B39C3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 дата                                                       подпись                                    расшифровка подписи</w:t>
      </w:r>
    </w:p>
    <w:p w:rsidR="002B39C3" w:rsidRPr="0084599D" w:rsidRDefault="002B39C3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К заявлению прилагаю документы:</w:t>
      </w:r>
    </w:p>
    <w:p w:rsidR="002B39C3" w:rsidRPr="0084599D" w:rsidRDefault="002B39C3" w:rsidP="0084599D">
      <w:pPr>
        <w:pStyle w:val="ListParagraph"/>
        <w:numPr>
          <w:ilvl w:val="0"/>
          <w:numId w:val="2"/>
        </w:numPr>
        <w:ind w:left="0" w:firstLine="0"/>
        <w:rPr>
          <w:sz w:val="28"/>
          <w:szCs w:val="28"/>
        </w:rPr>
      </w:pPr>
      <w:r w:rsidRPr="0084599D">
        <w:rPr>
          <w:sz w:val="28"/>
          <w:szCs w:val="28"/>
        </w:rPr>
        <w:t>Копия паспорта обоих родителей</w:t>
      </w:r>
    </w:p>
    <w:p w:rsidR="002B39C3" w:rsidRPr="0084599D" w:rsidRDefault="002B39C3" w:rsidP="0084599D">
      <w:pPr>
        <w:pStyle w:val="ListParagraph"/>
        <w:numPr>
          <w:ilvl w:val="0"/>
          <w:numId w:val="2"/>
        </w:numPr>
        <w:ind w:left="0" w:firstLine="0"/>
        <w:rPr>
          <w:sz w:val="28"/>
          <w:szCs w:val="28"/>
        </w:rPr>
      </w:pPr>
      <w:r w:rsidRPr="0084599D">
        <w:rPr>
          <w:sz w:val="28"/>
          <w:szCs w:val="28"/>
        </w:rPr>
        <w:t xml:space="preserve">Копия свидетельства о рождении ребенка </w:t>
      </w:r>
    </w:p>
    <w:p w:rsidR="002B39C3" w:rsidRPr="0084599D" w:rsidRDefault="002B39C3" w:rsidP="0084599D">
      <w:pPr>
        <w:pStyle w:val="ListParagraph"/>
        <w:numPr>
          <w:ilvl w:val="0"/>
          <w:numId w:val="2"/>
        </w:numPr>
        <w:ind w:left="0" w:firstLine="0"/>
        <w:rPr>
          <w:sz w:val="28"/>
          <w:szCs w:val="28"/>
        </w:rPr>
      </w:pPr>
      <w:r w:rsidRPr="0084599D">
        <w:rPr>
          <w:sz w:val="28"/>
          <w:szCs w:val="28"/>
        </w:rPr>
        <w:t>справка № 25(матерям одиночкам</w:t>
      </w:r>
    </w:p>
    <w:p w:rsidR="002B39C3" w:rsidRPr="0084599D" w:rsidRDefault="002B39C3" w:rsidP="0084599D">
      <w:pPr>
        <w:pStyle w:val="ListParagraph"/>
        <w:numPr>
          <w:ilvl w:val="0"/>
          <w:numId w:val="2"/>
        </w:numPr>
        <w:ind w:left="0" w:firstLine="0"/>
        <w:rPr>
          <w:sz w:val="28"/>
          <w:szCs w:val="28"/>
        </w:rPr>
      </w:pPr>
      <w:r w:rsidRPr="0084599D">
        <w:rPr>
          <w:sz w:val="28"/>
          <w:szCs w:val="28"/>
        </w:rPr>
        <w:t>Медицинская карта, сертификат о прививках</w:t>
      </w:r>
    </w:p>
    <w:p w:rsidR="002B39C3" w:rsidRPr="0084599D" w:rsidRDefault="002B39C3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     5. СНИЛС - копия 1 шт</w:t>
      </w:r>
      <w:r>
        <w:rPr>
          <w:rFonts w:ascii="Times New Roman" w:hAnsi="Times New Roman"/>
          <w:sz w:val="28"/>
          <w:szCs w:val="28"/>
        </w:rPr>
        <w:t>.</w:t>
      </w:r>
    </w:p>
    <w:p w:rsidR="002B39C3" w:rsidRPr="0084599D" w:rsidRDefault="002B39C3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     6. Медицинский полис копия 1 шт</w:t>
      </w:r>
      <w:r>
        <w:rPr>
          <w:rFonts w:ascii="Times New Roman" w:hAnsi="Times New Roman"/>
          <w:sz w:val="28"/>
          <w:szCs w:val="28"/>
        </w:rPr>
        <w:t>.</w:t>
      </w:r>
      <w:r w:rsidRPr="0084599D">
        <w:rPr>
          <w:rFonts w:ascii="Times New Roman" w:hAnsi="Times New Roman"/>
          <w:sz w:val="28"/>
          <w:szCs w:val="28"/>
        </w:rPr>
        <w:t xml:space="preserve">  </w:t>
      </w:r>
    </w:p>
    <w:p w:rsidR="002B39C3" w:rsidRPr="0084599D" w:rsidRDefault="002B39C3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     7. Справка с места работы обоих родителей копия по 1 шт.</w:t>
      </w:r>
    </w:p>
    <w:p w:rsidR="002B39C3" w:rsidRPr="0084599D" w:rsidRDefault="002B39C3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 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</w:t>
      </w:r>
    </w:p>
    <w:p w:rsidR="002B39C3" w:rsidRPr="0084599D" w:rsidRDefault="002B39C3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МБДОУ «Д\с № 62 «Тирэк» </w:t>
      </w:r>
      <w:r>
        <w:rPr>
          <w:rFonts w:ascii="Times New Roman" w:hAnsi="Times New Roman"/>
          <w:sz w:val="28"/>
          <w:szCs w:val="28"/>
        </w:rPr>
        <w:t xml:space="preserve"> ознакомлен(а) ________________</w:t>
      </w:r>
    </w:p>
    <w:sectPr w:rsidR="002B39C3" w:rsidRPr="0084599D" w:rsidSect="0084599D">
      <w:pgSz w:w="12506" w:h="16838"/>
      <w:pgMar w:top="567" w:right="567" w:bottom="123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36465"/>
    <w:multiLevelType w:val="hybridMultilevel"/>
    <w:tmpl w:val="6CB6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C76157"/>
    <w:multiLevelType w:val="multilevel"/>
    <w:tmpl w:val="1E80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1F90"/>
    <w:rsid w:val="00030A03"/>
    <w:rsid w:val="000366DC"/>
    <w:rsid w:val="00066082"/>
    <w:rsid w:val="00174848"/>
    <w:rsid w:val="002635BF"/>
    <w:rsid w:val="002B39C3"/>
    <w:rsid w:val="003716D1"/>
    <w:rsid w:val="003E4B11"/>
    <w:rsid w:val="00501927"/>
    <w:rsid w:val="005453D9"/>
    <w:rsid w:val="005A2C3D"/>
    <w:rsid w:val="006052D0"/>
    <w:rsid w:val="00816212"/>
    <w:rsid w:val="00833071"/>
    <w:rsid w:val="0084599D"/>
    <w:rsid w:val="00A41470"/>
    <w:rsid w:val="00A53F82"/>
    <w:rsid w:val="00AB065E"/>
    <w:rsid w:val="00AF3237"/>
    <w:rsid w:val="00B76836"/>
    <w:rsid w:val="00C673D7"/>
    <w:rsid w:val="00CD5038"/>
    <w:rsid w:val="00CF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F9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599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799</Words>
  <Characters>4559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user</cp:lastModifiedBy>
  <cp:revision>7</cp:revision>
  <cp:lastPrinted>2015-08-03T07:16:00Z</cp:lastPrinted>
  <dcterms:created xsi:type="dcterms:W3CDTF">2015-06-04T10:33:00Z</dcterms:created>
  <dcterms:modified xsi:type="dcterms:W3CDTF">2015-10-22T04:03:00Z</dcterms:modified>
</cp:coreProperties>
</file>